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7" w:after="157" w:line="0" w:lineRule="atLeast"/>
        <w:jc w:val="center"/>
        <w:rPr>
          <w:rFonts w:ascii="黑体" w:hAnsi="黑体" w:eastAsia="黑体" w:cs="黑体"/>
          <w:bCs/>
          <w:spacing w:val="48"/>
          <w:sz w:val="36"/>
          <w:szCs w:val="36"/>
        </w:rPr>
      </w:pPr>
      <w:r>
        <w:rPr>
          <w:rFonts w:hint="eastAsia" w:ascii="黑体" w:hAnsi="黑体" w:eastAsia="黑体" w:cs="黑体"/>
          <w:bCs/>
          <w:spacing w:val="48"/>
          <w:sz w:val="36"/>
          <w:szCs w:val="36"/>
        </w:rPr>
        <w:t>授权委托书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（自然人债权人）</w:t>
      </w:r>
    </w:p>
    <w:p>
      <w:pPr>
        <w:spacing w:before="157" w:after="157" w:line="0" w:lineRule="atLeast"/>
        <w:jc w:val="center"/>
        <w:rPr>
          <w:rFonts w:ascii="仿宋" w:hAnsi="仿宋" w:eastAsia="仿宋" w:cs="仿宋"/>
          <w:b/>
          <w:szCs w:val="21"/>
        </w:rPr>
      </w:pP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</w:rPr>
        <w:t xml:space="preserve">：               身份证号码：  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住址：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联系电话：   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</w:rPr>
        <w:t xml:space="preserve">：               身份证号码：   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工作单位：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</w:rPr>
        <w:t xml:space="preserve">：               身份证号码：   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工作单位：</w:t>
      </w:r>
    </w:p>
    <w:p>
      <w:pPr>
        <w:spacing w:before="157" w:after="157" w:line="0" w:lineRule="atLeast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兹委托上列受托人作为本人向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河北一加一教育科技有限公司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申报债权的代理人。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的代理权限：代为申报债权、签收相关法律文书。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的代理权限：代为申报债权、签收相关法律文书。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2940" w:firstLineChars="10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委托人（签字并捺印）：   </w:t>
      </w:r>
    </w:p>
    <w:p>
      <w:pPr>
        <w:spacing w:line="360" w:lineRule="auto"/>
        <w:ind w:firstLine="5180" w:firstLineChars="18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 月    日　</w:t>
      </w:r>
    </w:p>
    <w:p>
      <w:pPr>
        <w:spacing w:before="157" w:after="157" w:line="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　　　　　　　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7FE32A34"/>
    <w:rsid w:val="005051FF"/>
    <w:rsid w:val="00856F8D"/>
    <w:rsid w:val="00C85FFA"/>
    <w:rsid w:val="1FA60199"/>
    <w:rsid w:val="294F4411"/>
    <w:rsid w:val="2DC5587A"/>
    <w:rsid w:val="3F6E4DC2"/>
    <w:rsid w:val="48333123"/>
    <w:rsid w:val="4C26767F"/>
    <w:rsid w:val="69110E2A"/>
    <w:rsid w:val="6D535020"/>
    <w:rsid w:val="6E933C8E"/>
    <w:rsid w:val="7BD9038F"/>
    <w:rsid w:val="7FE32A34"/>
    <w:rsid w:val="DBEF3E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176</Words>
  <Characters>176</Characters>
  <Lines>1</Lines>
  <Paragraphs>1</Paragraphs>
  <TotalTime>0</TotalTime>
  <ScaleCrop>false</ScaleCrop>
  <LinksUpToDate>false</LinksUpToDate>
  <CharactersWithSpaces>281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2018-05-11T00:33:00Z</dcterms:created>
  <dc:creator>高超</dc:creator>
  <cp:lastModifiedBy>吕惠元</cp:lastModifiedBy>
  <dcterms:modified xsi:type="dcterms:W3CDTF">2024-06-03T08:16:08Z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6B9CB278653842BE802C2E1FFD20EBAE_12</vt:lpwstr>
  </property>
</Properties>
</file>