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7" w:after="157" w:line="0" w:lineRule="atLeast"/>
        <w:jc w:val="center"/>
        <w:rPr>
          <w:rFonts w:ascii="黑体" w:hAnsi="黑体" w:eastAsia="黑体" w:cs="黑体"/>
          <w:bCs/>
          <w:spacing w:val="48"/>
          <w:sz w:val="36"/>
          <w:szCs w:val="36"/>
        </w:rPr>
      </w:pPr>
      <w:r>
        <w:rPr>
          <w:rFonts w:hint="eastAsia" w:ascii="黑体" w:hAnsi="黑体" w:eastAsia="黑体" w:cs="黑体"/>
          <w:bCs/>
          <w:spacing w:val="48"/>
          <w:sz w:val="36"/>
          <w:szCs w:val="36"/>
        </w:rPr>
        <w:t>授权委托书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30"/>
          <w:szCs w:val="30"/>
        </w:rPr>
        <w:t>（机构债权人）</w:t>
      </w:r>
    </w:p>
    <w:p>
      <w:pPr>
        <w:spacing w:line="5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法定代表人（负责人）：        职务：     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</w:rPr>
        <w:t>：                     联系电话：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 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工作单位：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</w:rPr>
        <w:t>：                     联系电话：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</w:t>
      </w:r>
    </w:p>
    <w:p>
      <w:pPr>
        <w:spacing w:line="50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工作单位：</w:t>
      </w:r>
    </w:p>
    <w:p>
      <w:pPr>
        <w:spacing w:before="157" w:after="157" w:line="0" w:lineRule="atLeast"/>
        <w:ind w:firstLine="560"/>
        <w:rPr>
          <w:rFonts w:ascii="仿宋" w:hAnsi="仿宋" w:eastAsia="仿宋" w:cs="仿宋"/>
          <w:sz w:val="28"/>
          <w:szCs w:val="28"/>
        </w:rPr>
      </w:pPr>
    </w:p>
    <w:p>
      <w:pPr>
        <w:spacing w:before="157" w:after="157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兹委托上列受托人作为我单位向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河北一加一教育科技有限公司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管理人申报债权的代理人。</w:t>
      </w:r>
    </w:p>
    <w:p>
      <w:pPr>
        <w:spacing w:before="157" w:after="157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的代理权限：代为申报债权、签收相关法律文书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before="157" w:after="157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的代理权限：代为申报债权、签收相关法律文书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before="157" w:after="157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7" w:after="157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right="560" w:firstLine="4620" w:firstLineChars="16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委托人（盖章）：     　　   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法定代表人/负责人（签字）：</w:t>
      </w:r>
    </w:p>
    <w:p>
      <w:pPr>
        <w:spacing w:line="360" w:lineRule="auto"/>
        <w:ind w:firstLine="5880" w:firstLineChars="2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 月    日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384B14F0"/>
    <w:rsid w:val="00891839"/>
    <w:rsid w:val="009D3462"/>
    <w:rsid w:val="00C53080"/>
    <w:rsid w:val="00C815E8"/>
    <w:rsid w:val="00F337CB"/>
    <w:rsid w:val="0C0D7942"/>
    <w:rsid w:val="20296751"/>
    <w:rsid w:val="23BB5B3E"/>
    <w:rsid w:val="281E77D6"/>
    <w:rsid w:val="2A5A111B"/>
    <w:rsid w:val="384B14F0"/>
    <w:rsid w:val="455D4ABE"/>
    <w:rsid w:val="469E7E09"/>
    <w:rsid w:val="6D535020"/>
    <w:rsid w:val="7B673B2A"/>
    <w:rsid w:val="D7FD61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192</Words>
  <Characters>192</Characters>
  <Lines>1</Lines>
  <Paragraphs>1</Paragraphs>
  <TotalTime>0</TotalTime>
  <ScaleCrop>false</ScaleCrop>
  <LinksUpToDate>false</LinksUpToDate>
  <CharactersWithSpaces>295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2018-05-11T00:29:00Z</dcterms:created>
  <dc:creator>高超</dc:creator>
  <cp:lastModifiedBy>吕惠元</cp:lastModifiedBy>
  <cp:lastPrinted>2018-05-11T01:23:00Z</cp:lastPrinted>
  <dcterms:modified xsi:type="dcterms:W3CDTF">2024-06-03T08:16:32Z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6FE11A55414746EAABAA7684DAC90D78_12</vt:lpwstr>
  </property>
</Properties>
</file>