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Cs/>
          <w:spacing w:val="48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pacing w:val="48"/>
          <w:sz w:val="36"/>
          <w:szCs w:val="36"/>
        </w:rPr>
        <w:t>授权委托书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（自然人债权人）</w:t>
      </w:r>
      <w:r>
        <w:rPr>
          <w:rFonts w:hint="eastAsia" w:ascii="黑体" w:hAnsi="黑体" w:eastAsia="黑体" w:cs="黑体"/>
          <w:sz w:val="36"/>
          <w:szCs w:val="36"/>
        </w:rPr>
        <w:t>　</w:t>
      </w:r>
    </w:p>
    <w:p>
      <w:pPr>
        <w:jc w:val="center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30"/>
          <w:szCs w:val="30"/>
        </w:rPr>
        <w:t>　　　　　　　　　　　　　</w:t>
      </w:r>
    </w:p>
    <w:p>
      <w:pPr>
        <w:spacing w:line="500" w:lineRule="exact"/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委托人：                    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身份证号码：                 联系电话：   </w:t>
      </w:r>
    </w:p>
    <w:p>
      <w:pPr>
        <w:spacing w:line="500" w:lineRule="exact"/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受托人：                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身份证号码：                 联系电话：</w:t>
      </w:r>
    </w:p>
    <w:p>
      <w:pPr>
        <w:spacing w:line="500" w:lineRule="exact"/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受托人：                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身份证号码：                 联系电话：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兹委托上列受托人作为本人参加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河北一加一教育科技有限公司破产清算案</w:t>
      </w:r>
      <w:r>
        <w:rPr>
          <w:rFonts w:hint="eastAsia" w:ascii="仿宋" w:hAnsi="仿宋" w:eastAsia="仿宋" w:cs="仿宋"/>
          <w:sz w:val="28"/>
          <w:szCs w:val="28"/>
        </w:rPr>
        <w:t>债权人会议的代理人。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的代理权限：代为参加债权人会议，行使表决权，签收相关法律文书。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的代理权限：代为参加债权人会议，行使表决权，签收相关法律文书。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ind w:firstLine="3920" w:firstLineChars="14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委托人（签字并捺印）：      　　 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年    月    日　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注：债权人在参加债权人会议时提交本授权委托书　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Y0NmE4ZjFhZWZiZjRlYmNmNDBmODNkYzEyZmQ3NmYifQ=="/>
  </w:docVars>
  <w:rsids>
    <w:rsidRoot w:val="281536E7"/>
    <w:rsid w:val="001C0C95"/>
    <w:rsid w:val="005D4F84"/>
    <w:rsid w:val="0077762E"/>
    <w:rsid w:val="009002C5"/>
    <w:rsid w:val="00D15221"/>
    <w:rsid w:val="00EF771C"/>
    <w:rsid w:val="281536E7"/>
    <w:rsid w:val="34EC2A55"/>
    <w:rsid w:val="35D27F5C"/>
    <w:rsid w:val="3AF75B2A"/>
    <w:rsid w:val="43FE6294"/>
    <w:rsid w:val="475961D3"/>
    <w:rsid w:val="4CE54EE9"/>
    <w:rsid w:val="53D646CC"/>
    <w:rsid w:val="6B8A3757"/>
    <w:rsid w:val="6D535020"/>
    <w:rsid w:val="7B300C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a123\Library\Containers\com.kingsoft.wpsoffice.mac\Data\C:\Users\g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Lenovo</Company>
  <Pages>1</Pages>
  <Words>204</Words>
  <Characters>204</Characters>
  <Lines>1</Lines>
  <Paragraphs>1</Paragraphs>
  <TotalTime>0</TotalTime>
  <ScaleCrop>false</ScaleCrop>
  <LinksUpToDate>false</LinksUpToDate>
  <CharactersWithSpaces>411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2018-05-11T00:39:00Z</dcterms:created>
  <dc:creator>高超</dc:creator>
  <cp:lastModifiedBy>吕惠元</cp:lastModifiedBy>
  <cp:lastPrinted>2018-05-11T01:11:00Z</cp:lastPrinted>
  <dcterms:modified xsi:type="dcterms:W3CDTF">2024-06-03T08:17:10Z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94AB6B7B8DC64E73A3EC27EDAEBACE58_12</vt:lpwstr>
  </property>
</Properties>
</file>