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DF929">
      <w:pPr>
        <w:rPr>
          <w:rStyle w:val="8"/>
        </w:rPr>
      </w:pPr>
    </w:p>
    <w:p w14:paraId="4E3CD207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法定代表（负责）人身份证明书</w:t>
      </w:r>
    </w:p>
    <w:p w14:paraId="5DC386EA"/>
    <w:p w14:paraId="29E60FA2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49CC609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先生(女士)在本单位任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职务，系本单位法定代表（负责）人。</w:t>
      </w:r>
    </w:p>
    <w:p w14:paraId="097623D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608EB9E3">
      <w:pPr>
        <w:rPr>
          <w:rFonts w:hint="eastAsia" w:ascii="仿宋" w:hAnsi="仿宋" w:eastAsia="仿宋" w:cs="仿宋"/>
          <w:sz w:val="32"/>
          <w:szCs w:val="32"/>
        </w:rPr>
      </w:pPr>
    </w:p>
    <w:p w14:paraId="4BC89B51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0C122BF9">
      <w:pPr>
        <w:rPr>
          <w:rFonts w:hint="eastAsia" w:ascii="仿宋" w:hAnsi="仿宋" w:eastAsia="仿宋" w:cs="仿宋"/>
          <w:sz w:val="32"/>
          <w:szCs w:val="32"/>
        </w:rPr>
      </w:pPr>
    </w:p>
    <w:p w14:paraId="16909FD9">
      <w:pPr>
        <w:ind w:right="640" w:firstLine="4320" w:firstLineChars="13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单位全称（盖章） </w:t>
      </w:r>
    </w:p>
    <w:p w14:paraId="452924A7">
      <w:pPr>
        <w:ind w:right="640" w:firstLine="4160" w:firstLineChars="1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年  月   日</w:t>
      </w:r>
    </w:p>
    <w:p w14:paraId="5BA03EE3">
      <w:pPr>
        <w:rPr>
          <w:rFonts w:ascii="宋体"/>
          <w:sz w:val="28"/>
          <w:szCs w:val="28"/>
        </w:rPr>
      </w:pPr>
    </w:p>
    <w:p w14:paraId="7C3C83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E2FAFE-5A19-497D-85AE-CD52E64030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D5129A8-D18C-405C-BD75-DA9794E28E3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36BC7D6A-FCCE-4641-99BC-CE170AA127C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5D6C662-CA5B-4A24-8B58-096B6F04BB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A05"/>
    <w:rsid w:val="000C0E5F"/>
    <w:rsid w:val="001B1349"/>
    <w:rsid w:val="001C3DD3"/>
    <w:rsid w:val="0020786B"/>
    <w:rsid w:val="00255898"/>
    <w:rsid w:val="002C6DF2"/>
    <w:rsid w:val="00566066"/>
    <w:rsid w:val="00586D40"/>
    <w:rsid w:val="00697595"/>
    <w:rsid w:val="006D4572"/>
    <w:rsid w:val="00743DC1"/>
    <w:rsid w:val="00767CF5"/>
    <w:rsid w:val="00805825"/>
    <w:rsid w:val="00993526"/>
    <w:rsid w:val="009D738E"/>
    <w:rsid w:val="00A02C31"/>
    <w:rsid w:val="00B7462F"/>
    <w:rsid w:val="00C80A82"/>
    <w:rsid w:val="00D83A05"/>
    <w:rsid w:val="00E11510"/>
    <w:rsid w:val="00EC2D50"/>
    <w:rsid w:val="00F06B6C"/>
    <w:rsid w:val="187B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Header Char"/>
    <w:basedOn w:val="5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Subtle Emphasis"/>
    <w:basedOn w:val="5"/>
    <w:qFormat/>
    <w:uiPriority w:val="99"/>
    <w:rPr>
      <w:rFonts w:cs="Times New Roman"/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59</Words>
  <Characters>59</Characters>
  <Lines>0</Lines>
  <Paragraphs>0</Paragraphs>
  <TotalTime>26</TotalTime>
  <ScaleCrop>false</ScaleCrop>
  <LinksUpToDate>false</LinksUpToDate>
  <CharactersWithSpaces>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2017-06-10T02:34:00Z</dcterms:created>
  <dc:creator>Administrator</dc:creator>
  <cp:lastModifiedBy>shen</cp:lastModifiedBy>
  <cp:lastPrinted>2017-06-11T01:29:00Z</cp:lastPrinted>
  <dcterms:modified xsi:type="dcterms:W3CDTF">2025-05-30T08:29:55Z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eyJoZGlkIjoiZjVhNGJiMWVmZTg4ZjFhYWZhYWFiMzBkODkwYWRkZmUiLCJ1c2VySWQiOiI0ODkzNDE2NzYifQ==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EA7883D425B04CC087B0023DA696F9F2_12</vt:lpwstr>
  </property>
</Properties>
</file>